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40E9" w14:textId="77777777" w:rsidR="00E508B1" w:rsidRDefault="00E508B1" w:rsidP="00680D32">
      <w:pPr>
        <w:pStyle w:val="Heading1"/>
        <w:tabs>
          <w:tab w:val="clear" w:pos="-720"/>
          <w:tab w:val="clear" w:pos="328"/>
        </w:tabs>
        <w:jc w:val="center"/>
        <w:rPr>
          <w:sz w:val="32"/>
          <w:szCs w:val="32"/>
        </w:rPr>
      </w:pPr>
      <w:r w:rsidRPr="008E4762"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9BAF890" wp14:editId="24DE822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28700" cy="1250184"/>
            <wp:effectExtent l="0" t="0" r="0" b="7620"/>
            <wp:wrapSquare wrapText="bothSides"/>
            <wp:docPr id="9" name="Picture 9" descr="F:\BACKUP\Roberta F Drive\ART\HCPF Logo_OUTLINES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Roberta F Drive\ART\HCPF Logo_OUTLINES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F439" w14:textId="77777777" w:rsidR="00680D32" w:rsidRPr="00423D45" w:rsidRDefault="00680D32" w:rsidP="00680D32">
      <w:pPr>
        <w:pStyle w:val="Heading1"/>
        <w:tabs>
          <w:tab w:val="clear" w:pos="-720"/>
          <w:tab w:val="clear" w:pos="328"/>
        </w:tabs>
        <w:jc w:val="center"/>
        <w:rPr>
          <w:sz w:val="40"/>
          <w:szCs w:val="40"/>
        </w:rPr>
      </w:pPr>
      <w:r w:rsidRPr="00423D45">
        <w:rPr>
          <w:sz w:val="40"/>
          <w:szCs w:val="40"/>
        </w:rPr>
        <w:t>THE HOWARD COUNTY POLICE FOUNDATION</w:t>
      </w:r>
    </w:p>
    <w:p w14:paraId="044116C9" w14:textId="1746292E" w:rsidR="00680D32" w:rsidRPr="00423D45" w:rsidRDefault="00680D32" w:rsidP="00680D32">
      <w:pPr>
        <w:pStyle w:val="Heading1"/>
        <w:tabs>
          <w:tab w:val="clear" w:pos="-1440"/>
          <w:tab w:val="clear" w:pos="-720"/>
          <w:tab w:val="clear" w:pos="328"/>
        </w:tabs>
        <w:jc w:val="center"/>
        <w:rPr>
          <w:i/>
          <w:sz w:val="28"/>
          <w:szCs w:val="28"/>
        </w:rPr>
      </w:pPr>
      <w:r w:rsidRPr="00423D45">
        <w:rPr>
          <w:i/>
          <w:sz w:val="28"/>
          <w:szCs w:val="28"/>
        </w:rPr>
        <w:t>20</w:t>
      </w:r>
      <w:r w:rsidR="004C3268">
        <w:rPr>
          <w:i/>
          <w:sz w:val="28"/>
          <w:szCs w:val="28"/>
        </w:rPr>
        <w:t>2</w:t>
      </w:r>
      <w:r w:rsidR="00AC4169">
        <w:rPr>
          <w:i/>
          <w:sz w:val="28"/>
          <w:szCs w:val="28"/>
        </w:rPr>
        <w:t>4</w:t>
      </w:r>
      <w:r w:rsidRPr="00423D45">
        <w:rPr>
          <w:i/>
          <w:sz w:val="28"/>
          <w:szCs w:val="28"/>
        </w:rPr>
        <w:t xml:space="preserve"> </w:t>
      </w:r>
      <w:r w:rsidR="00E508B1" w:rsidRPr="00423D45">
        <w:rPr>
          <w:i/>
          <w:sz w:val="28"/>
          <w:szCs w:val="28"/>
        </w:rPr>
        <w:t xml:space="preserve">STUDENT </w:t>
      </w:r>
      <w:r w:rsidRPr="00423D45">
        <w:rPr>
          <w:i/>
          <w:sz w:val="28"/>
          <w:szCs w:val="28"/>
        </w:rPr>
        <w:t xml:space="preserve">SCHOLARSHIP AWARD APPLICATION </w:t>
      </w:r>
    </w:p>
    <w:p w14:paraId="5013DC09" w14:textId="77777777" w:rsidR="00680D32" w:rsidRPr="00423D45" w:rsidRDefault="00680D32" w:rsidP="00680D32">
      <w:pPr>
        <w:suppressAutoHyphens/>
        <w:jc w:val="center"/>
        <w:rPr>
          <w:i/>
          <w:spacing w:val="-3"/>
          <w:sz w:val="28"/>
          <w:szCs w:val="28"/>
        </w:rPr>
      </w:pPr>
    </w:p>
    <w:p w14:paraId="24ED15E5" w14:textId="77777777" w:rsidR="00680D32" w:rsidRDefault="00680D32" w:rsidP="00680D32">
      <w:pPr>
        <w:suppressAutoHyphens/>
        <w:jc w:val="center"/>
        <w:rPr>
          <w:spacing w:val="-3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3690"/>
        <w:gridCol w:w="990"/>
        <w:gridCol w:w="3798"/>
      </w:tblGrid>
      <w:tr w:rsidR="00680D32" w14:paraId="27A02C70" w14:textId="77777777" w:rsidTr="00FC1497">
        <w:tc>
          <w:tcPr>
            <w:tcW w:w="1098" w:type="dxa"/>
          </w:tcPr>
          <w:p w14:paraId="366DB6C0" w14:textId="77777777" w:rsidR="002E472E" w:rsidRPr="00E508B1" w:rsidRDefault="00680D32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Name:</w:t>
            </w:r>
          </w:p>
        </w:tc>
        <w:tc>
          <w:tcPr>
            <w:tcW w:w="3690" w:type="dxa"/>
          </w:tcPr>
          <w:p w14:paraId="2A08C54F" w14:textId="77777777" w:rsidR="00680D32" w:rsidRPr="00E508B1" w:rsidRDefault="001606CF" w:rsidP="00F65BDD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734FEB3" wp14:editId="171BC04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220980</wp:posOffset>
                      </wp:positionV>
                      <wp:extent cx="2152650" cy="0"/>
                      <wp:effectExtent l="9525" t="9525" r="9525" b="9525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1375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.1pt;margin-top:17.4pt;width:169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"/>
                  </w:pict>
                </mc:Fallback>
              </mc:AlternateContent>
            </w:r>
            <w:bookmarkStart w:id="0" w:name="Text10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A56E8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90" w:type="dxa"/>
          </w:tcPr>
          <w:p w14:paraId="2D862E35" w14:textId="77777777"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High School</w:t>
            </w:r>
          </w:p>
        </w:tc>
        <w:tc>
          <w:tcPr>
            <w:tcW w:w="3798" w:type="dxa"/>
          </w:tcPr>
          <w:p w14:paraId="0FA77E2D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ACB79E" wp14:editId="630CEEF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220980</wp:posOffset>
                      </wp:positionV>
                      <wp:extent cx="2305050" cy="0"/>
                      <wp:effectExtent l="9525" t="9525" r="9525" b="9525"/>
                      <wp:wrapNone/>
                      <wp:docPr id="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217A5" id="AutoShape 3" o:spid="_x0000_s1026" type="#_x0000_t32" style="position:absolute;margin-left:1.35pt;margin-top:17.4pt;width:181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"/>
                  </w:pict>
                </mc:Fallback>
              </mc:AlternateContent>
            </w:r>
            <w:bookmarkStart w:id="1" w:name="Text2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1"/>
          </w:p>
        </w:tc>
      </w:tr>
      <w:tr w:rsidR="002E472E" w14:paraId="39848BE7" w14:textId="77777777" w:rsidTr="00FC1497">
        <w:tc>
          <w:tcPr>
            <w:tcW w:w="1098" w:type="dxa"/>
          </w:tcPr>
          <w:p w14:paraId="46D57EFB" w14:textId="77777777"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Address:</w:t>
            </w:r>
          </w:p>
        </w:tc>
        <w:tc>
          <w:tcPr>
            <w:tcW w:w="8478" w:type="dxa"/>
            <w:gridSpan w:val="3"/>
          </w:tcPr>
          <w:p w14:paraId="0775492A" w14:textId="77777777" w:rsidR="002E472E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38F113" wp14:editId="5D8509D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271145</wp:posOffset>
                      </wp:positionV>
                      <wp:extent cx="5267325" cy="0"/>
                      <wp:effectExtent l="9525" t="9525" r="9525" b="9525"/>
                      <wp:wrapNone/>
                      <wp:docPr id="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67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80615" id="AutoShape 4" o:spid="_x0000_s1026" type="#_x0000_t32" style="position:absolute;margin-left:2.1pt;margin-top:21.35pt;width:414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Oz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"/>
                  </w:pict>
                </mc:Fallback>
              </mc:AlternateContent>
            </w:r>
            <w:bookmarkStart w:id="2" w:name="Text3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2"/>
          </w:p>
        </w:tc>
      </w:tr>
      <w:tr w:rsidR="00680D32" w14:paraId="071A76DB" w14:textId="77777777" w:rsidTr="00FC1497">
        <w:tc>
          <w:tcPr>
            <w:tcW w:w="1098" w:type="dxa"/>
          </w:tcPr>
          <w:p w14:paraId="2CF7E6E0" w14:textId="77777777"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Number:</w:t>
            </w:r>
          </w:p>
        </w:tc>
        <w:tc>
          <w:tcPr>
            <w:tcW w:w="3690" w:type="dxa"/>
          </w:tcPr>
          <w:p w14:paraId="3D60DD91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3D86AAF" wp14:editId="30818EA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235585</wp:posOffset>
                      </wp:positionV>
                      <wp:extent cx="2152650" cy="0"/>
                      <wp:effectExtent l="9525" t="9525" r="9525" b="9525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2A72" id="AutoShape 5" o:spid="_x0000_s1026" type="#_x0000_t32" style="position:absolute;margin-left:2.1pt;margin-top:18.55pt;width:16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"/>
                  </w:pict>
                </mc:Fallback>
              </mc:AlternateContent>
            </w:r>
            <w:bookmarkStart w:id="3" w:name="Text4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990" w:type="dxa"/>
          </w:tcPr>
          <w:p w14:paraId="4820D460" w14:textId="77777777"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Cell Number:</w:t>
            </w:r>
          </w:p>
        </w:tc>
        <w:tc>
          <w:tcPr>
            <w:tcW w:w="3798" w:type="dxa"/>
          </w:tcPr>
          <w:p w14:paraId="2E803267" w14:textId="77777777"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54B20D1" wp14:editId="5E36E4F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236220</wp:posOffset>
                      </wp:positionV>
                      <wp:extent cx="2305050" cy="0"/>
                      <wp:effectExtent l="9525" t="10160" r="9525" b="8890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34701" id="AutoShape 6" o:spid="_x0000_s1026" type="#_x0000_t32" style="position:absolute;margin-left:1.35pt;margin-top:18.6pt;width:181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"/>
                  </w:pict>
                </mc:Fallback>
              </mc:AlternateContent>
            </w:r>
            <w:bookmarkStart w:id="4" w:name="Text5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1D4E7671" w14:textId="77777777" w:rsidR="00680D32" w:rsidRPr="003D40A2" w:rsidRDefault="00680D32" w:rsidP="00680D32">
      <w:pPr>
        <w:suppressAutoHyphens/>
        <w:rPr>
          <w:spacing w:val="-3"/>
          <w:sz w:val="22"/>
          <w:szCs w:val="22"/>
        </w:rPr>
      </w:pPr>
    </w:p>
    <w:p w14:paraId="6622A072" w14:textId="77777777" w:rsidR="00C13298" w:rsidRDefault="00C13298"/>
    <w:p w14:paraId="5972159F" w14:textId="77777777" w:rsidR="00C13298" w:rsidRPr="00E508B1" w:rsidRDefault="003514E4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E508B1">
        <w:rPr>
          <w:rFonts w:ascii="Calibri" w:hAnsi="Calibri"/>
          <w:spacing w:val="-3"/>
          <w:sz w:val="22"/>
          <w:szCs w:val="22"/>
        </w:rPr>
        <w:t>Why should you be considered for The Howard County Police Foundation Scholarship Award?</w:t>
      </w:r>
    </w:p>
    <w:p w14:paraId="08B4574C" w14:textId="77777777" w:rsidR="003514E4" w:rsidRDefault="003514E4" w:rsidP="003514E4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14:paraId="683BF11A" w14:textId="77777777" w:rsidTr="00FC1497">
        <w:trPr>
          <w:trHeight w:val="2115"/>
        </w:trPr>
        <w:tc>
          <w:tcPr>
            <w:tcW w:w="8568" w:type="dxa"/>
          </w:tcPr>
          <w:bookmarkStart w:id="5" w:name="Text6"/>
          <w:p w14:paraId="0985AC9E" w14:textId="77777777" w:rsidR="006B2377" w:rsidRPr="00E508B1" w:rsidRDefault="00EE6C09" w:rsidP="00EC7D5D">
            <w:pPr>
              <w:rPr>
                <w:rFonts w:ascii="Calibri" w:hAnsi="Calibri"/>
                <w:sz w:val="22"/>
                <w:szCs w:val="22"/>
              </w:rPr>
            </w:pPr>
            <w:r w:rsidRPr="00E508B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6B2377" w:rsidRPr="00E508B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E508B1">
              <w:rPr>
                <w:rFonts w:ascii="Calibri" w:hAnsi="Calibri"/>
                <w:sz w:val="22"/>
                <w:szCs w:val="22"/>
              </w:rPr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5E9D6C21" w14:textId="77777777" w:rsidR="003514E4" w:rsidRDefault="003514E4" w:rsidP="003514E4"/>
    <w:p w14:paraId="584A073A" w14:textId="77777777" w:rsidR="003514E4" w:rsidRPr="00423D45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What are your college plans?</w:t>
      </w:r>
    </w:p>
    <w:p w14:paraId="2B0422B9" w14:textId="77777777" w:rsidR="003514E4" w:rsidRDefault="003514E4" w:rsidP="006B2377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14:paraId="2F16811F" w14:textId="77777777" w:rsidTr="00FC1497">
        <w:trPr>
          <w:trHeight w:val="1512"/>
        </w:trPr>
        <w:tc>
          <w:tcPr>
            <w:tcW w:w="8568" w:type="dxa"/>
          </w:tcPr>
          <w:bookmarkStart w:id="6" w:name="Text7"/>
          <w:p w14:paraId="58B4E733" w14:textId="77777777"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0D6443D4" w14:textId="77777777" w:rsidR="007152F1" w:rsidRPr="007152F1" w:rsidRDefault="007152F1" w:rsidP="007152F1"/>
    <w:p w14:paraId="5A8ACD04" w14:textId="77777777" w:rsidR="003514E4" w:rsidRPr="00423D45" w:rsidRDefault="00821C79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23D45">
        <w:rPr>
          <w:rFonts w:ascii="Calibri" w:hAnsi="Calibri"/>
          <w:spacing w:val="-3"/>
          <w:sz w:val="22"/>
          <w:szCs w:val="22"/>
        </w:rPr>
        <w:t>Please list</w:t>
      </w:r>
      <w:r w:rsidR="003514E4" w:rsidRPr="00423D45">
        <w:rPr>
          <w:rFonts w:ascii="Calibri" w:hAnsi="Calibri"/>
          <w:spacing w:val="-3"/>
          <w:sz w:val="22"/>
          <w:szCs w:val="22"/>
        </w:rPr>
        <w:t xml:space="preserve"> extra-curricular school activities you </w:t>
      </w:r>
      <w:r w:rsidRPr="00423D45">
        <w:rPr>
          <w:rFonts w:ascii="Calibri" w:hAnsi="Calibri"/>
          <w:spacing w:val="-3"/>
          <w:sz w:val="22"/>
          <w:szCs w:val="22"/>
        </w:rPr>
        <w:t xml:space="preserve">have </w:t>
      </w:r>
      <w:r w:rsidR="003514E4" w:rsidRPr="00423D45">
        <w:rPr>
          <w:rFonts w:ascii="Calibri" w:hAnsi="Calibri"/>
          <w:spacing w:val="-3"/>
          <w:sz w:val="22"/>
          <w:szCs w:val="22"/>
        </w:rPr>
        <w:t>participate</w:t>
      </w:r>
      <w:r w:rsidRPr="00423D45">
        <w:rPr>
          <w:rFonts w:ascii="Calibri" w:hAnsi="Calibri"/>
          <w:spacing w:val="-3"/>
          <w:sz w:val="22"/>
          <w:szCs w:val="22"/>
        </w:rPr>
        <w:t>d in.</w:t>
      </w:r>
    </w:p>
    <w:p w14:paraId="19E80AB7" w14:textId="77777777" w:rsidR="003514E4" w:rsidRDefault="003514E4" w:rsidP="003514E4"/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14:paraId="0D016260" w14:textId="77777777" w:rsidTr="00FC1497">
        <w:trPr>
          <w:trHeight w:val="1620"/>
        </w:trPr>
        <w:tc>
          <w:tcPr>
            <w:tcW w:w="8478" w:type="dxa"/>
          </w:tcPr>
          <w:bookmarkStart w:id="7" w:name="Text8"/>
          <w:p w14:paraId="75EFD669" w14:textId="77777777"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0927A377" w14:textId="77777777" w:rsidR="007152F1" w:rsidRPr="007152F1" w:rsidRDefault="007152F1" w:rsidP="007152F1"/>
    <w:p w14:paraId="50B6D49C" w14:textId="77777777" w:rsidR="003514E4" w:rsidRPr="004D367D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Please list community activities you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participate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>d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 xml:space="preserve"> in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14:paraId="11075059" w14:textId="77777777" w:rsidR="003514E4" w:rsidRPr="004D367D" w:rsidRDefault="003514E4" w:rsidP="006B2377">
      <w:pPr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RPr="004D367D" w14:paraId="45DECAB5" w14:textId="77777777" w:rsidTr="00FC1497">
        <w:trPr>
          <w:trHeight w:val="1530"/>
        </w:trPr>
        <w:tc>
          <w:tcPr>
            <w:tcW w:w="8478" w:type="dxa"/>
          </w:tcPr>
          <w:bookmarkStart w:id="8" w:name="Text9"/>
          <w:p w14:paraId="60A21A7B" w14:textId="77777777" w:rsidR="006B2377" w:rsidRPr="004D367D" w:rsidRDefault="00EE6C09" w:rsidP="006B2377">
            <w:pPr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B2377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0F135C6C" w14:textId="77777777" w:rsidR="00405874" w:rsidRPr="004D367D" w:rsidRDefault="00405874" w:rsidP="006B2377">
      <w:pPr>
        <w:rPr>
          <w:rFonts w:asciiTheme="minorHAnsi" w:hAnsiTheme="minorHAnsi"/>
        </w:rPr>
      </w:pPr>
    </w:p>
    <w:p w14:paraId="74CD4677" w14:textId="77777777" w:rsidR="00405874" w:rsidRPr="004D367D" w:rsidRDefault="00821C79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lastRenderedPageBreak/>
        <w:t>Please</w:t>
      </w:r>
      <w:r w:rsidR="00116AAB" w:rsidRPr="004D367D">
        <w:rPr>
          <w:rFonts w:asciiTheme="minorHAnsi" w:hAnsiTheme="minorHAnsi"/>
          <w:spacing w:val="-3"/>
          <w:sz w:val="22"/>
          <w:szCs w:val="22"/>
        </w:rPr>
        <w:t xml:space="preserve"> list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awards or recognitions you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received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14:paraId="02153C05" w14:textId="77777777"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14:paraId="00E57EDB" w14:textId="77777777" w:rsidTr="00FC1497">
        <w:trPr>
          <w:trHeight w:val="1232"/>
        </w:trPr>
        <w:tc>
          <w:tcPr>
            <w:tcW w:w="8478" w:type="dxa"/>
          </w:tcPr>
          <w:bookmarkStart w:id="9" w:name="Text12"/>
          <w:p w14:paraId="03AC37CE" w14:textId="77777777"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7F4057AF" w14:textId="77777777"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14:paraId="6270D81A" w14:textId="77777777" w:rsidR="00405874" w:rsidRPr="004D367D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What are your hobbies and interests?</w:t>
      </w:r>
    </w:p>
    <w:p w14:paraId="1E1F41C7" w14:textId="77777777"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14:paraId="0320C2E3" w14:textId="77777777" w:rsidTr="00FC1497">
        <w:trPr>
          <w:trHeight w:val="1142"/>
        </w:trPr>
        <w:tc>
          <w:tcPr>
            <w:tcW w:w="8478" w:type="dxa"/>
          </w:tcPr>
          <w:bookmarkStart w:id="10" w:name="Text13"/>
          <w:p w14:paraId="302B2B16" w14:textId="77777777"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1AE1346A" w14:textId="77777777"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14:paraId="4CA497F5" w14:textId="77777777" w:rsidR="00405874" w:rsidRPr="00423D45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 xml:space="preserve">Are you the son or daughter of a parent or legal guardian who is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a current or former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employee of the Howard County Police Department?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    ___</w:t>
      </w:r>
      <w:bookmarkStart w:id="11" w:name="Check1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AC4169">
        <w:rPr>
          <w:rFonts w:asciiTheme="minorHAnsi" w:hAnsiTheme="minorHAnsi"/>
          <w:spacing w:val="-3"/>
          <w:sz w:val="22"/>
          <w:szCs w:val="22"/>
        </w:rPr>
      </w:r>
      <w:r w:rsidR="00AC4169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1"/>
      <w:r w:rsidRPr="00423D45">
        <w:rPr>
          <w:rFonts w:asciiTheme="minorHAnsi" w:hAnsiTheme="minorHAnsi"/>
          <w:spacing w:val="-3"/>
          <w:sz w:val="22"/>
          <w:szCs w:val="22"/>
        </w:rPr>
        <w:t>_Yes            ____</w:t>
      </w:r>
      <w:bookmarkStart w:id="12" w:name="Check2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AC4169">
        <w:rPr>
          <w:rFonts w:asciiTheme="minorHAnsi" w:hAnsiTheme="minorHAnsi"/>
          <w:spacing w:val="-3"/>
          <w:sz w:val="22"/>
          <w:szCs w:val="22"/>
        </w:rPr>
      </w:r>
      <w:r w:rsidR="00AC4169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2"/>
      <w:r w:rsidRPr="00423D45">
        <w:rPr>
          <w:rFonts w:asciiTheme="minorHAnsi" w:hAnsiTheme="minorHAnsi"/>
          <w:spacing w:val="-3"/>
          <w:sz w:val="22"/>
          <w:szCs w:val="22"/>
        </w:rPr>
        <w:t>_ No</w:t>
      </w:r>
    </w:p>
    <w:p w14:paraId="61666D7D" w14:textId="77777777" w:rsidR="00FA56E8" w:rsidRDefault="00FA56E8" w:rsidP="00FA56E8">
      <w:pPr>
        <w:rPr>
          <w:rFonts w:asciiTheme="minorHAnsi" w:hAnsiTheme="minorHAnsi"/>
        </w:rPr>
      </w:pPr>
    </w:p>
    <w:p w14:paraId="31834C4C" w14:textId="77777777" w:rsidR="00B20AC8" w:rsidRPr="00423D45" w:rsidRDefault="00B20AC8" w:rsidP="00B20AC8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yes, name of HCPD employee:  </w:t>
      </w:r>
      <w:r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3"/>
    </w:p>
    <w:p w14:paraId="1512CB11" w14:textId="77777777" w:rsidR="00593AFD" w:rsidRPr="00423D45" w:rsidRDefault="00B20AC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>
        <w:rPr>
          <w:rFonts w:asciiTheme="minorHAnsi" w:hAnsiTheme="minorHAns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F9C47E" wp14:editId="5AF418E6">
                <wp:simplePos x="0" y="0"/>
                <wp:positionH relativeFrom="column">
                  <wp:posOffset>2476500</wp:posOffset>
                </wp:positionH>
                <wp:positionV relativeFrom="paragraph">
                  <wp:posOffset>20320</wp:posOffset>
                </wp:positionV>
                <wp:extent cx="35623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A3886" id="Straight Connector 1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.6pt" to="475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" strokecolor="black [3213]"/>
            </w:pict>
          </mc:Fallback>
        </mc:AlternateContent>
      </w:r>
    </w:p>
    <w:p w14:paraId="0D04FB48" w14:textId="77777777" w:rsidR="00FA56E8" w:rsidRPr="00423D45" w:rsidRDefault="00FA56E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Please include the following with your </w:t>
      </w:r>
      <w:r w:rsidR="00E508B1" w:rsidRPr="00423D45">
        <w:rPr>
          <w:rFonts w:asciiTheme="minorHAnsi" w:hAnsiTheme="minorHAnsi"/>
          <w:spacing w:val="-3"/>
          <w:sz w:val="22"/>
          <w:szCs w:val="22"/>
        </w:rPr>
        <w:t xml:space="preserve">typed </w:t>
      </w:r>
      <w:r w:rsidRPr="00423D45">
        <w:rPr>
          <w:rFonts w:asciiTheme="minorHAnsi" w:hAnsiTheme="minorHAnsi"/>
          <w:spacing w:val="-3"/>
          <w:sz w:val="22"/>
          <w:szCs w:val="22"/>
        </w:rPr>
        <w:t>application:</w:t>
      </w:r>
    </w:p>
    <w:p w14:paraId="1328C42A" w14:textId="77777777" w:rsidR="00FA56E8" w:rsidRPr="00423D45" w:rsidRDefault="00FA56E8" w:rsidP="00FA56E8">
      <w:pPr>
        <w:tabs>
          <w:tab w:val="left" w:pos="-720"/>
        </w:tabs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1DFA2BEB" w14:textId="77777777" w:rsidR="00FA56E8" w:rsidRPr="00423D45" w:rsidRDefault="00FA56E8" w:rsidP="004D367D">
      <w:pPr>
        <w:pStyle w:val="ListParagraph"/>
        <w:numPr>
          <w:ilvl w:val="0"/>
          <w:numId w:val="2"/>
        </w:numPr>
        <w:suppressAutoHyphens/>
        <w:spacing w:after="240"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A school certified copy of your high school transcript.</w:t>
      </w:r>
      <w:r w:rsidR="003358DA" w:rsidRPr="00423D45">
        <w:rPr>
          <w:rFonts w:asciiTheme="minorHAnsi" w:hAnsiTheme="minorHAnsi"/>
          <w:spacing w:val="-3"/>
          <w:sz w:val="22"/>
          <w:szCs w:val="22"/>
        </w:rPr>
        <w:t xml:space="preserve"> (</w:t>
      </w:r>
      <w:proofErr w:type="gramStart"/>
      <w:r w:rsidR="003358DA" w:rsidRPr="00423D45">
        <w:rPr>
          <w:rFonts w:asciiTheme="minorHAnsi" w:hAnsiTheme="minorHAnsi"/>
          <w:spacing w:val="-3"/>
          <w:sz w:val="22"/>
          <w:szCs w:val="22"/>
        </w:rPr>
        <w:t>sealed</w:t>
      </w:r>
      <w:proofErr w:type="gramEnd"/>
      <w:r w:rsidR="003358DA" w:rsidRPr="00423D45">
        <w:rPr>
          <w:rFonts w:asciiTheme="minorHAnsi" w:hAnsiTheme="minorHAnsi"/>
          <w:spacing w:val="-3"/>
          <w:sz w:val="22"/>
          <w:szCs w:val="22"/>
        </w:rPr>
        <w:t xml:space="preserve"> and mailed to the address below)</w:t>
      </w:r>
    </w:p>
    <w:p w14:paraId="217393BD" w14:textId="77777777" w:rsidR="00FA56E8" w:rsidRPr="00423D45" w:rsidRDefault="00E70D0E" w:rsidP="004D367D">
      <w:pPr>
        <w:pStyle w:val="BodyTextIndent"/>
        <w:numPr>
          <w:ilvl w:val="0"/>
          <w:numId w:val="2"/>
        </w:numPr>
        <w:spacing w:after="240"/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Letters</w:t>
      </w:r>
      <w:r w:rsidR="00FA56E8" w:rsidRPr="00423D45">
        <w:rPr>
          <w:rFonts w:asciiTheme="minorHAnsi" w:hAnsiTheme="minorHAnsi"/>
          <w:sz w:val="22"/>
          <w:szCs w:val="22"/>
        </w:rPr>
        <w:t xml:space="preserve"> verifying participation in extracurricular events or a contact person (name and phone number) of activity coordinator.</w:t>
      </w:r>
    </w:p>
    <w:p w14:paraId="69F78A6E" w14:textId="77777777" w:rsidR="00821C79" w:rsidRPr="00423D45" w:rsidRDefault="00821C79" w:rsidP="004D367D">
      <w:pPr>
        <w:pStyle w:val="BodyTextInden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Up to five testimonials (letters from teachers, coaches, employers, community leaders and newspaper articles)</w:t>
      </w:r>
    </w:p>
    <w:p w14:paraId="588696D2" w14:textId="77777777" w:rsidR="00FA56E8" w:rsidRPr="00423D45" w:rsidRDefault="00FA56E8" w:rsidP="00FA56E8">
      <w:pPr>
        <w:tabs>
          <w:tab w:val="left" w:pos="-720"/>
        </w:tabs>
        <w:suppressAutoHyphens/>
        <w:ind w:left="-540"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3E54CF9B" w14:textId="77777777" w:rsidR="00FA56E8" w:rsidRPr="00423D45" w:rsidRDefault="00FA56E8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I have read and understand the criteria for applying for The Howard County Police Foundation Scholarship.  I certify that </w:t>
      </w:r>
      <w:proofErr w:type="gramStart"/>
      <w:r w:rsidRPr="00423D45">
        <w:rPr>
          <w:rFonts w:asciiTheme="minorHAnsi" w:hAnsiTheme="minorHAnsi"/>
          <w:spacing w:val="-3"/>
          <w:sz w:val="22"/>
          <w:szCs w:val="22"/>
        </w:rPr>
        <w:t>all of</w:t>
      </w:r>
      <w:proofErr w:type="gramEnd"/>
      <w:r w:rsidRPr="00423D45">
        <w:rPr>
          <w:rFonts w:asciiTheme="minorHAnsi" w:hAnsiTheme="minorHAnsi"/>
          <w:spacing w:val="-3"/>
          <w:sz w:val="22"/>
          <w:szCs w:val="22"/>
        </w:rPr>
        <w:t xml:space="preserve"> the information contained on the application and enclosed required attachments are correct.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I also certify that I am either a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son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>daughter of a parent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guardian of a 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 xml:space="preserve">current or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former 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Howard County Police Department Employee 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  <w:u w:val="single"/>
        </w:rPr>
        <w:t>or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423D45">
        <w:rPr>
          <w:rFonts w:asciiTheme="minorHAnsi" w:hAnsiTheme="minorHAnsi"/>
          <w:spacing w:val="-3"/>
          <w:sz w:val="22"/>
          <w:szCs w:val="22"/>
        </w:rPr>
        <w:t>that I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am a resident of Howard County</w:t>
      </w:r>
      <w:r w:rsidRPr="00423D45">
        <w:rPr>
          <w:rFonts w:asciiTheme="minorHAnsi" w:hAnsiTheme="minorHAnsi"/>
          <w:spacing w:val="-3"/>
          <w:sz w:val="22"/>
          <w:szCs w:val="22"/>
        </w:rPr>
        <w:t>.</w:t>
      </w:r>
    </w:p>
    <w:p w14:paraId="56AD3490" w14:textId="77777777" w:rsidR="00F2258E" w:rsidRPr="00423D45" w:rsidRDefault="00F2258E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</w:p>
    <w:tbl>
      <w:tblPr>
        <w:tblW w:w="10350" w:type="dxa"/>
        <w:tblInd w:w="-522" w:type="dxa"/>
        <w:tblLook w:val="04A0" w:firstRow="1" w:lastRow="0" w:firstColumn="1" w:lastColumn="0" w:noHBand="0" w:noVBand="1"/>
      </w:tblPr>
      <w:tblGrid>
        <w:gridCol w:w="2250"/>
        <w:gridCol w:w="4680"/>
        <w:gridCol w:w="774"/>
        <w:gridCol w:w="2646"/>
      </w:tblGrid>
      <w:tr w:rsidR="00F2258E" w14:paraId="3AC9EA63" w14:textId="77777777" w:rsidTr="00FC1497">
        <w:tc>
          <w:tcPr>
            <w:tcW w:w="2250" w:type="dxa"/>
          </w:tcPr>
          <w:p w14:paraId="4DC66E8C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Signature of Student:</w:t>
            </w:r>
          </w:p>
        </w:tc>
        <w:tc>
          <w:tcPr>
            <w:tcW w:w="4680" w:type="dxa"/>
          </w:tcPr>
          <w:p w14:paraId="508BE2D3" w14:textId="77777777" w:rsidR="00F2258E" w:rsidRPr="004D367D" w:rsidRDefault="004D367D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4"/>
          </w:p>
        </w:tc>
        <w:tc>
          <w:tcPr>
            <w:tcW w:w="774" w:type="dxa"/>
          </w:tcPr>
          <w:p w14:paraId="21899D0F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Date:</w:t>
            </w:r>
          </w:p>
        </w:tc>
        <w:bookmarkStart w:id="15" w:name="Text11"/>
        <w:tc>
          <w:tcPr>
            <w:tcW w:w="2646" w:type="dxa"/>
          </w:tcPr>
          <w:p w14:paraId="375B0B36" w14:textId="77777777" w:rsidR="00F2258E" w:rsidRPr="004D367D" w:rsidRDefault="00EE6C09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F2258E"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5"/>
          </w:p>
        </w:tc>
      </w:tr>
    </w:tbl>
    <w:p w14:paraId="6F31B4A6" w14:textId="77777777" w:rsidR="00F2258E" w:rsidRDefault="001606CF" w:rsidP="00F2258E">
      <w:pPr>
        <w:jc w:val="both"/>
        <w:rPr>
          <w:spacing w:val="-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6C0499" wp14:editId="07F941A5">
                <wp:simplePos x="0" y="0"/>
                <wp:positionH relativeFrom="column">
                  <wp:posOffset>4438650</wp:posOffset>
                </wp:positionH>
                <wp:positionV relativeFrom="paragraph">
                  <wp:posOffset>30480</wp:posOffset>
                </wp:positionV>
                <wp:extent cx="1724025" cy="635"/>
                <wp:effectExtent l="9525" t="13335" r="9525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D80F" id="AutoShape 7" o:spid="_x0000_s1026" type="#_x0000_t32" style="position:absolute;margin-left:349.5pt;margin-top:2.4pt;width:135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58052D" wp14:editId="4BCB4598">
                <wp:simplePos x="0" y="0"/>
                <wp:positionH relativeFrom="column">
                  <wp:posOffset>1066800</wp:posOffset>
                </wp:positionH>
                <wp:positionV relativeFrom="paragraph">
                  <wp:posOffset>29845</wp:posOffset>
                </wp:positionV>
                <wp:extent cx="2847975" cy="0"/>
                <wp:effectExtent l="9525" t="12700" r="9525" b="63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6FBF8" id="AutoShape 8" o:spid="_x0000_s1026" type="#_x0000_t32" style="position:absolute;margin-left:84pt;margin-top:2.35pt;width:224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"/>
            </w:pict>
          </mc:Fallback>
        </mc:AlternateContent>
      </w:r>
    </w:p>
    <w:p w14:paraId="60EC3897" w14:textId="77777777" w:rsidR="00F2258E" w:rsidRDefault="00F2258E" w:rsidP="00F2258E">
      <w:pPr>
        <w:jc w:val="both"/>
        <w:rPr>
          <w:spacing w:val="-3"/>
          <w:sz w:val="22"/>
          <w:szCs w:val="22"/>
        </w:rPr>
      </w:pPr>
    </w:p>
    <w:p w14:paraId="6143F576" w14:textId="0D0132AB" w:rsidR="00F2258E" w:rsidRPr="00423D45" w:rsidRDefault="00F2258E" w:rsidP="00F2258E">
      <w:pPr>
        <w:suppressAutoHyphens/>
        <w:jc w:val="both"/>
        <w:rPr>
          <w:rFonts w:asciiTheme="minorHAnsi" w:hAnsiTheme="minorHAnsi"/>
          <w:b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This application form and required attachments must be received 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by </w:t>
      </w:r>
      <w:r w:rsidR="001C244E">
        <w:rPr>
          <w:rFonts w:asciiTheme="minorHAnsi" w:hAnsiTheme="minorHAnsi"/>
          <w:b/>
          <w:spacing w:val="-3"/>
          <w:sz w:val="22"/>
          <w:szCs w:val="22"/>
        </w:rPr>
        <w:t xml:space="preserve">Friday, </w:t>
      </w:r>
      <w:r w:rsidR="002830B4">
        <w:rPr>
          <w:rFonts w:asciiTheme="minorHAnsi" w:hAnsiTheme="minorHAnsi"/>
          <w:b/>
          <w:spacing w:val="-3"/>
          <w:sz w:val="22"/>
          <w:szCs w:val="22"/>
        </w:rPr>
        <w:t>March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 </w:t>
      </w:r>
      <w:r w:rsidR="00AC4169">
        <w:rPr>
          <w:rFonts w:asciiTheme="minorHAnsi" w:hAnsiTheme="minorHAnsi"/>
          <w:b/>
          <w:spacing w:val="-3"/>
          <w:sz w:val="22"/>
          <w:szCs w:val="22"/>
        </w:rPr>
        <w:t>29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>, 20</w:t>
      </w:r>
      <w:r w:rsidR="00B9432A">
        <w:rPr>
          <w:rFonts w:asciiTheme="minorHAnsi" w:hAnsiTheme="minorHAnsi"/>
          <w:b/>
          <w:spacing w:val="-3"/>
          <w:sz w:val="22"/>
          <w:szCs w:val="22"/>
        </w:rPr>
        <w:t>2</w:t>
      </w:r>
      <w:r w:rsidR="00AC4169">
        <w:rPr>
          <w:rFonts w:asciiTheme="minorHAnsi" w:hAnsiTheme="minorHAnsi"/>
          <w:b/>
          <w:spacing w:val="-3"/>
          <w:sz w:val="22"/>
          <w:szCs w:val="22"/>
        </w:rPr>
        <w:t>4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</w:rPr>
        <w:t>.</w:t>
      </w:r>
    </w:p>
    <w:p w14:paraId="072C8C55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22"/>
          <w:szCs w:val="22"/>
        </w:rPr>
      </w:pPr>
    </w:p>
    <w:p w14:paraId="531051E6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16"/>
          <w:szCs w:val="16"/>
        </w:rPr>
      </w:pPr>
    </w:p>
    <w:p w14:paraId="3422C729" w14:textId="77777777" w:rsidR="00F2258E" w:rsidRPr="00423D45" w:rsidRDefault="00F2258E" w:rsidP="00F2258E">
      <w:pPr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The Howard County Police Foundation Scholarship Committee</w:t>
      </w:r>
    </w:p>
    <w:p w14:paraId="353F4B3C" w14:textId="77777777" w:rsidR="00F2258E" w:rsidRPr="00423D45" w:rsidRDefault="00821C79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c</w:t>
      </w:r>
      <w:r w:rsidR="00F2258E" w:rsidRPr="00423D45">
        <w:rPr>
          <w:rFonts w:asciiTheme="minorHAnsi" w:hAnsiTheme="minorHAnsi"/>
          <w:spacing w:val="-3"/>
          <w:sz w:val="22"/>
          <w:szCs w:val="22"/>
        </w:rPr>
        <w:t xml:space="preserve">/o </w:t>
      </w:r>
      <w:r w:rsidR="002830B4">
        <w:rPr>
          <w:rFonts w:asciiTheme="minorHAnsi" w:hAnsiTheme="minorHAnsi"/>
          <w:spacing w:val="-3"/>
          <w:sz w:val="22"/>
          <w:szCs w:val="22"/>
        </w:rPr>
        <w:t>Roberta Campbell</w:t>
      </w:r>
    </w:p>
    <w:p w14:paraId="58360062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Howard County Police Department</w:t>
      </w:r>
    </w:p>
    <w:p w14:paraId="2AB9834C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3410 Court House Drive</w:t>
      </w:r>
    </w:p>
    <w:p w14:paraId="29EED054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Ellicott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City, MD  21</w:t>
      </w:r>
      <w:r w:rsidR="00037DD9" w:rsidRPr="00423D45">
        <w:rPr>
          <w:rFonts w:asciiTheme="minorHAnsi" w:hAnsiTheme="minorHAnsi"/>
          <w:spacing w:val="-3"/>
          <w:sz w:val="22"/>
          <w:szCs w:val="22"/>
        </w:rPr>
        <w:t>0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43</w:t>
      </w:r>
    </w:p>
    <w:sectPr w:rsidR="00460D43" w:rsidRPr="00423D45" w:rsidSect="003D08C2">
      <w:footerReference w:type="default" r:id="rId9"/>
      <w:pgSz w:w="12240" w:h="15840"/>
      <w:pgMar w:top="720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998D1" w14:textId="77777777" w:rsidR="00AC4169" w:rsidRDefault="00AC4169" w:rsidP="00E508B1">
      <w:r>
        <w:separator/>
      </w:r>
    </w:p>
  </w:endnote>
  <w:endnote w:type="continuationSeparator" w:id="0">
    <w:p w14:paraId="25B4D1C7" w14:textId="77777777" w:rsidR="00AC4169" w:rsidRDefault="00AC4169" w:rsidP="00E5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1337186214"/>
      <w:docPartObj>
        <w:docPartGallery w:val="Page Numbers (Bottom of Page)"/>
        <w:docPartUnique/>
      </w:docPartObj>
    </w:sdtPr>
    <w:sdtEndPr/>
    <w:sdtContent>
      <w:p w14:paraId="562ECCBB" w14:textId="77777777" w:rsidR="003D08C2" w:rsidRPr="003D08C2" w:rsidRDefault="003D08C2">
        <w:pPr>
          <w:pStyle w:val="Footer"/>
          <w:jc w:val="right"/>
          <w:rPr>
            <w:rFonts w:asciiTheme="minorHAnsi" w:hAnsiTheme="minorHAnsi" w:cstheme="minorHAnsi"/>
            <w:sz w:val="18"/>
            <w:szCs w:val="18"/>
          </w:rPr>
        </w:pPr>
        <w:r w:rsidRPr="003D08C2">
          <w:rPr>
            <w:rFonts w:asciiTheme="minorHAnsi" w:hAnsiTheme="minorHAnsi" w:cstheme="minorHAnsi"/>
            <w:sz w:val="18"/>
            <w:szCs w:val="18"/>
          </w:rPr>
          <w:t xml:space="preserve">Page | </w: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3D08C2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7B726B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3D08C2">
          <w:rPr>
            <w:rFonts w:asciiTheme="minorHAnsi" w:hAnsiTheme="minorHAnsi" w:cstheme="minorHAnsi"/>
            <w:noProof/>
            <w:sz w:val="18"/>
            <w:szCs w:val="18"/>
          </w:rPr>
          <w:fldChar w:fldCharType="end"/>
        </w:r>
        <w:r w:rsidRPr="003D08C2">
          <w:rPr>
            <w:rFonts w:asciiTheme="minorHAnsi" w:hAnsiTheme="minorHAnsi" w:cstheme="minorHAnsi"/>
            <w:sz w:val="18"/>
            <w:szCs w:val="18"/>
          </w:rPr>
          <w:t xml:space="preserve"> </w:t>
        </w:r>
      </w:p>
    </w:sdtContent>
  </w:sdt>
  <w:p w14:paraId="5C710A28" w14:textId="77777777" w:rsidR="00E508B1" w:rsidRDefault="00E50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9C58A" w14:textId="77777777" w:rsidR="00AC4169" w:rsidRDefault="00AC4169" w:rsidP="00E508B1">
      <w:r>
        <w:separator/>
      </w:r>
    </w:p>
  </w:footnote>
  <w:footnote w:type="continuationSeparator" w:id="0">
    <w:p w14:paraId="1172E065" w14:textId="77777777" w:rsidR="00AC4169" w:rsidRDefault="00AC4169" w:rsidP="00E50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34B36"/>
    <w:multiLevelType w:val="hybridMultilevel"/>
    <w:tmpl w:val="206AC3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2B56CED"/>
    <w:multiLevelType w:val="hybridMultilevel"/>
    <w:tmpl w:val="3CFC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4601469">
    <w:abstractNumId w:val="1"/>
  </w:num>
  <w:num w:numId="2" w16cid:durableId="127732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INCuD7Xg7FHwI+GloXhTG/5GLOg3B7G770tgizqIKRv/4KMuq9yPMWA72OHEpZ9T/gCOSZOXdnirKFrt/nREQQ==" w:salt="5VH9gMwxERUYUJd77wi8E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69"/>
    <w:rsid w:val="00015146"/>
    <w:rsid w:val="00021FF5"/>
    <w:rsid w:val="00037DD9"/>
    <w:rsid w:val="000875FB"/>
    <w:rsid w:val="00096AA5"/>
    <w:rsid w:val="000D5B1D"/>
    <w:rsid w:val="00116AAB"/>
    <w:rsid w:val="001606CF"/>
    <w:rsid w:val="0017027C"/>
    <w:rsid w:val="00172245"/>
    <w:rsid w:val="001B7AEC"/>
    <w:rsid w:val="001C244E"/>
    <w:rsid w:val="001E02BE"/>
    <w:rsid w:val="00221F9B"/>
    <w:rsid w:val="00241EF1"/>
    <w:rsid w:val="002830B4"/>
    <w:rsid w:val="002936A2"/>
    <w:rsid w:val="00294E79"/>
    <w:rsid w:val="002E472E"/>
    <w:rsid w:val="00320F11"/>
    <w:rsid w:val="003358DA"/>
    <w:rsid w:val="00341837"/>
    <w:rsid w:val="003514E4"/>
    <w:rsid w:val="003634E0"/>
    <w:rsid w:val="003830D0"/>
    <w:rsid w:val="00397089"/>
    <w:rsid w:val="003A147A"/>
    <w:rsid w:val="003A2B23"/>
    <w:rsid w:val="003C57BE"/>
    <w:rsid w:val="003D08C2"/>
    <w:rsid w:val="003D40A2"/>
    <w:rsid w:val="00405874"/>
    <w:rsid w:val="00423D45"/>
    <w:rsid w:val="00460D43"/>
    <w:rsid w:val="0049003D"/>
    <w:rsid w:val="00493D9B"/>
    <w:rsid w:val="004C3268"/>
    <w:rsid w:val="004D367D"/>
    <w:rsid w:val="00536F16"/>
    <w:rsid w:val="00562751"/>
    <w:rsid w:val="00593AFD"/>
    <w:rsid w:val="00593E50"/>
    <w:rsid w:val="00632EB8"/>
    <w:rsid w:val="00670A5F"/>
    <w:rsid w:val="00673236"/>
    <w:rsid w:val="00680D32"/>
    <w:rsid w:val="00680DF4"/>
    <w:rsid w:val="006A1455"/>
    <w:rsid w:val="006A63B2"/>
    <w:rsid w:val="006B2377"/>
    <w:rsid w:val="006D4769"/>
    <w:rsid w:val="007152F1"/>
    <w:rsid w:val="007531B2"/>
    <w:rsid w:val="0078304F"/>
    <w:rsid w:val="007B726B"/>
    <w:rsid w:val="007D36A6"/>
    <w:rsid w:val="00821C79"/>
    <w:rsid w:val="00823DA1"/>
    <w:rsid w:val="00831285"/>
    <w:rsid w:val="00892E00"/>
    <w:rsid w:val="008B2D0D"/>
    <w:rsid w:val="008E4762"/>
    <w:rsid w:val="00901E45"/>
    <w:rsid w:val="00951FDA"/>
    <w:rsid w:val="00952EC5"/>
    <w:rsid w:val="00A12416"/>
    <w:rsid w:val="00A5336B"/>
    <w:rsid w:val="00A97162"/>
    <w:rsid w:val="00AC4169"/>
    <w:rsid w:val="00AF3B35"/>
    <w:rsid w:val="00B20613"/>
    <w:rsid w:val="00B20AC8"/>
    <w:rsid w:val="00B9432A"/>
    <w:rsid w:val="00C0048D"/>
    <w:rsid w:val="00C12D96"/>
    <w:rsid w:val="00C13298"/>
    <w:rsid w:val="00C21EA7"/>
    <w:rsid w:val="00C51CAB"/>
    <w:rsid w:val="00C725DA"/>
    <w:rsid w:val="00CE10ED"/>
    <w:rsid w:val="00D133E5"/>
    <w:rsid w:val="00D70795"/>
    <w:rsid w:val="00D93B73"/>
    <w:rsid w:val="00DE3D1A"/>
    <w:rsid w:val="00DE67B3"/>
    <w:rsid w:val="00E41054"/>
    <w:rsid w:val="00E508B1"/>
    <w:rsid w:val="00E70D0E"/>
    <w:rsid w:val="00E74E81"/>
    <w:rsid w:val="00EA4E2F"/>
    <w:rsid w:val="00EC7D5D"/>
    <w:rsid w:val="00EE6C09"/>
    <w:rsid w:val="00F2258E"/>
    <w:rsid w:val="00F65BDD"/>
    <w:rsid w:val="00FA56E8"/>
    <w:rsid w:val="00FB7D59"/>
    <w:rsid w:val="00FC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42EC10"/>
  <w15:docId w15:val="{77F54FA9-7AB7-4104-A5A6-D28450E6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32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D32"/>
    <w:pPr>
      <w:keepNext/>
      <w:widowControl w:val="0"/>
      <w:tabs>
        <w:tab w:val="left" w:pos="-1440"/>
        <w:tab w:val="left" w:pos="-720"/>
        <w:tab w:val="left" w:pos="328"/>
      </w:tabs>
      <w:autoSpaceDE w:val="0"/>
      <w:autoSpaceDN w:val="0"/>
      <w:adjustRightInd w:val="0"/>
      <w:jc w:val="right"/>
      <w:outlineLvl w:val="0"/>
    </w:pPr>
    <w:rPr>
      <w:rFonts w:ascii="Americana BT" w:hAnsi="Americana BT"/>
      <w:b/>
      <w:bCs/>
      <w:color w:val="000080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80D32"/>
    <w:rPr>
      <w:rFonts w:ascii="Americana BT" w:hAnsi="Americana BT" w:cs="Times New Roman"/>
      <w:b/>
      <w:bCs/>
      <w:color w:val="000080"/>
      <w:sz w:val="38"/>
      <w:szCs w:val="38"/>
    </w:rPr>
  </w:style>
  <w:style w:type="table" w:styleId="TableGrid">
    <w:name w:val="Table Grid"/>
    <w:basedOn w:val="TableNormal"/>
    <w:uiPriority w:val="59"/>
    <w:rsid w:val="00680D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472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4E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FA56E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A56E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0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E50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23D45"/>
    <w:rPr>
      <w:rFonts w:asciiTheme="minorHAnsi" w:eastAsiaTheme="minorHAnsi" w:hAnsiTheme="minorHAnsi" w:cstheme="minorBidi"/>
      <w:color w:val="1F497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ampbell\OneDrive%20-%20Howard%20County\Police%20Foundation\Scholarships\2023\2023%20HCPF%20Scholarship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9E44D-F0E9-411C-B527-E365C35C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 HCPF Scholarship Application.dotx</Template>
  <TotalTime>4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Roberta</dc:creator>
  <cp:lastModifiedBy>Campbell, Roberta</cp:lastModifiedBy>
  <cp:revision>1</cp:revision>
  <cp:lastPrinted>2017-12-05T21:23:00Z</cp:lastPrinted>
  <dcterms:created xsi:type="dcterms:W3CDTF">2023-11-27T19:59:00Z</dcterms:created>
  <dcterms:modified xsi:type="dcterms:W3CDTF">2023-11-27T20:46:00Z</dcterms:modified>
</cp:coreProperties>
</file>